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212" w:rsidRPr="00025408" w:rsidRDefault="008B1212" w:rsidP="00123F93">
      <w:pPr>
        <w:ind w:left="-567"/>
        <w:jc w:val="center"/>
        <w:rPr>
          <w:rFonts w:ascii="Times New Roman" w:hAnsi="Times New Roman"/>
          <w:sz w:val="24"/>
          <w:szCs w:val="24"/>
        </w:rPr>
      </w:pPr>
      <w:r w:rsidRPr="00025408">
        <w:rPr>
          <w:rFonts w:ascii="Times New Roman" w:hAnsi="Times New Roman"/>
          <w:sz w:val="24"/>
          <w:szCs w:val="24"/>
        </w:rPr>
        <w:t>ЗАЯВКА НА ОБУЧЕНИЕ</w:t>
      </w:r>
    </w:p>
    <w:p w:rsidR="008B1212" w:rsidRPr="0097541E" w:rsidRDefault="008B1212" w:rsidP="00123F93">
      <w:pPr>
        <w:ind w:left="-567"/>
        <w:rPr>
          <w:rFonts w:ascii="Times New Roman" w:hAnsi="Times New Roman"/>
          <w:sz w:val="20"/>
          <w:szCs w:val="20"/>
        </w:rPr>
      </w:pPr>
    </w:p>
    <w:p w:rsidR="008B1212" w:rsidRPr="00E0215B" w:rsidRDefault="008B1212" w:rsidP="00123F93">
      <w:pPr>
        <w:ind w:left="4962"/>
        <w:rPr>
          <w:rFonts w:ascii="Times New Roman" w:hAnsi="Times New Roman"/>
          <w:sz w:val="20"/>
          <w:szCs w:val="20"/>
        </w:rPr>
      </w:pPr>
      <w:r w:rsidRPr="00E0215B">
        <w:rPr>
          <w:rFonts w:ascii="Times New Roman" w:hAnsi="Times New Roman"/>
          <w:sz w:val="20"/>
          <w:szCs w:val="20"/>
        </w:rPr>
        <w:t>Генеральному директору</w:t>
      </w:r>
    </w:p>
    <w:p w:rsidR="008B1212" w:rsidRPr="00E0215B" w:rsidRDefault="00D536F0" w:rsidP="00123F93">
      <w:pPr>
        <w:ind w:left="4962"/>
        <w:rPr>
          <w:rFonts w:ascii="Times New Roman" w:hAnsi="Times New Roman"/>
          <w:sz w:val="20"/>
          <w:szCs w:val="20"/>
        </w:rPr>
      </w:pPr>
      <w:proofErr w:type="gramStart"/>
      <w:r w:rsidRPr="00E0215B">
        <w:rPr>
          <w:rFonts w:ascii="Times New Roman" w:hAnsi="Times New Roman"/>
          <w:sz w:val="20"/>
          <w:szCs w:val="20"/>
        </w:rPr>
        <w:t>Ч</w:t>
      </w:r>
      <w:r w:rsidR="008B1212" w:rsidRPr="00E0215B">
        <w:rPr>
          <w:rFonts w:ascii="Times New Roman" w:hAnsi="Times New Roman"/>
          <w:sz w:val="20"/>
          <w:szCs w:val="20"/>
        </w:rPr>
        <w:t xml:space="preserve">ОУ </w:t>
      </w:r>
      <w:r w:rsidR="00123F93" w:rsidRPr="00E0215B">
        <w:rPr>
          <w:rFonts w:ascii="Times New Roman" w:hAnsi="Times New Roman"/>
          <w:sz w:val="20"/>
          <w:szCs w:val="20"/>
        </w:rPr>
        <w:t xml:space="preserve"> </w:t>
      </w:r>
      <w:r w:rsidR="008B1212" w:rsidRPr="00E0215B">
        <w:rPr>
          <w:rFonts w:ascii="Times New Roman" w:hAnsi="Times New Roman"/>
          <w:sz w:val="20"/>
          <w:szCs w:val="20"/>
        </w:rPr>
        <w:t>«</w:t>
      </w:r>
      <w:proofErr w:type="gramEnd"/>
      <w:r w:rsidR="007D2D5C" w:rsidRPr="00E0215B">
        <w:rPr>
          <w:rFonts w:ascii="Times New Roman" w:hAnsi="Times New Roman"/>
          <w:sz w:val="20"/>
          <w:szCs w:val="20"/>
        </w:rPr>
        <w:t>СТО</w:t>
      </w:r>
      <w:r w:rsidR="008B1212" w:rsidRPr="00E0215B">
        <w:rPr>
          <w:rFonts w:ascii="Times New Roman" w:hAnsi="Times New Roman"/>
          <w:sz w:val="20"/>
          <w:szCs w:val="20"/>
        </w:rPr>
        <w:t>»</w:t>
      </w:r>
    </w:p>
    <w:p w:rsidR="008B1212" w:rsidRPr="00E0215B" w:rsidRDefault="007D2D5C" w:rsidP="00123F93">
      <w:pPr>
        <w:ind w:left="4962"/>
        <w:rPr>
          <w:rFonts w:ascii="Times New Roman" w:hAnsi="Times New Roman"/>
          <w:sz w:val="20"/>
          <w:szCs w:val="20"/>
        </w:rPr>
      </w:pPr>
      <w:r w:rsidRPr="00E0215B">
        <w:rPr>
          <w:rFonts w:ascii="Times New Roman" w:hAnsi="Times New Roman"/>
          <w:sz w:val="20"/>
          <w:szCs w:val="20"/>
        </w:rPr>
        <w:t>Копыл Анне Вадимовне</w:t>
      </w:r>
    </w:p>
    <w:p w:rsidR="008B1212" w:rsidRPr="00E0215B" w:rsidRDefault="00AF7EFF" w:rsidP="00DA1C2B">
      <w:pPr>
        <w:ind w:left="4962"/>
        <w:rPr>
          <w:rFonts w:ascii="Times New Roman" w:hAnsi="Times New Roman"/>
          <w:sz w:val="20"/>
          <w:szCs w:val="20"/>
        </w:rPr>
      </w:pPr>
      <w:r w:rsidRPr="00E0215B">
        <w:rPr>
          <w:rFonts w:ascii="Times New Roman" w:hAnsi="Times New Roman"/>
          <w:sz w:val="20"/>
          <w:szCs w:val="20"/>
        </w:rPr>
        <w:t xml:space="preserve">от </w:t>
      </w:r>
      <w:r w:rsidR="00FD1174" w:rsidRPr="00E0215B">
        <w:rPr>
          <w:rFonts w:ascii="Times New Roman" w:hAnsi="Times New Roman"/>
          <w:sz w:val="20"/>
          <w:szCs w:val="20"/>
        </w:rPr>
        <w:t xml:space="preserve">(наименование </w:t>
      </w:r>
      <w:proofErr w:type="gramStart"/>
      <w:r w:rsidR="00FD1174" w:rsidRPr="00E0215B">
        <w:rPr>
          <w:rFonts w:ascii="Times New Roman" w:hAnsi="Times New Roman"/>
          <w:sz w:val="20"/>
          <w:szCs w:val="20"/>
        </w:rPr>
        <w:t>организации)_</w:t>
      </w:r>
      <w:proofErr w:type="gramEnd"/>
      <w:r w:rsidR="00FD1174" w:rsidRPr="00E0215B">
        <w:rPr>
          <w:rFonts w:ascii="Times New Roman" w:hAnsi="Times New Roman"/>
          <w:sz w:val="20"/>
          <w:szCs w:val="20"/>
        </w:rPr>
        <w:t>____________________</w:t>
      </w:r>
    </w:p>
    <w:p w:rsidR="00D536F0" w:rsidRPr="00E0215B" w:rsidRDefault="00FD1174" w:rsidP="00DA1C2B">
      <w:pPr>
        <w:ind w:left="4962"/>
        <w:rPr>
          <w:rFonts w:ascii="Times New Roman" w:hAnsi="Times New Roman"/>
          <w:sz w:val="20"/>
          <w:szCs w:val="20"/>
        </w:rPr>
      </w:pPr>
      <w:r w:rsidRPr="00E0215B">
        <w:rPr>
          <w:rFonts w:ascii="Times New Roman" w:hAnsi="Times New Roman"/>
          <w:sz w:val="20"/>
          <w:szCs w:val="20"/>
        </w:rPr>
        <w:t>Номер</w:t>
      </w:r>
      <w:r w:rsidR="00D536F0" w:rsidRPr="00E0215B">
        <w:rPr>
          <w:rFonts w:ascii="Times New Roman" w:hAnsi="Times New Roman"/>
          <w:sz w:val="20"/>
          <w:szCs w:val="20"/>
        </w:rPr>
        <w:t>___________________________ контракт/договор/государственный контракт(</w:t>
      </w:r>
      <w:r w:rsidR="00D536F0" w:rsidRPr="00E0215B">
        <w:rPr>
          <w:rFonts w:ascii="Times New Roman" w:hAnsi="Times New Roman"/>
          <w:color w:val="FF0000"/>
          <w:sz w:val="20"/>
          <w:szCs w:val="20"/>
        </w:rPr>
        <w:t>подчеркнуть</w:t>
      </w:r>
      <w:r w:rsidR="00D536F0" w:rsidRPr="00E0215B">
        <w:rPr>
          <w:rFonts w:ascii="Times New Roman" w:hAnsi="Times New Roman"/>
          <w:sz w:val="20"/>
          <w:szCs w:val="20"/>
        </w:rPr>
        <w:t>)</w:t>
      </w:r>
    </w:p>
    <w:p w:rsidR="00FD1174" w:rsidRDefault="00E0215B" w:rsidP="00D536F0">
      <w:pPr>
        <w:rPr>
          <w:rStyle w:val="layout"/>
          <w:b/>
          <w:bCs/>
        </w:rPr>
      </w:pPr>
      <w:r>
        <w:rPr>
          <w:rStyle w:val="layout"/>
          <w:b/>
          <w:bCs/>
        </w:rPr>
        <w:t xml:space="preserve">  </w:t>
      </w:r>
      <w:bookmarkStart w:id="0" w:name="_GoBack"/>
      <w:bookmarkEnd w:id="0"/>
    </w:p>
    <w:p w:rsidR="006376EF" w:rsidRDefault="00FD1174" w:rsidP="00DA1C2B">
      <w:pPr>
        <w:ind w:left="4962"/>
        <w:rPr>
          <w:rStyle w:val="layout"/>
          <w:b/>
          <w:bCs/>
        </w:rPr>
      </w:pPr>
      <w:r>
        <w:rPr>
          <w:rStyle w:val="layout"/>
          <w:b/>
          <w:bCs/>
        </w:rPr>
        <w:t>Дата заключения__________________</w:t>
      </w:r>
    </w:p>
    <w:p w:rsidR="00E0215B" w:rsidRPr="00E0215B" w:rsidRDefault="00E0215B" w:rsidP="00DA1C2B">
      <w:pPr>
        <w:ind w:left="4962"/>
        <w:rPr>
          <w:rStyle w:val="layout"/>
          <w:b/>
          <w:bCs/>
          <w:sz w:val="20"/>
          <w:szCs w:val="20"/>
        </w:rPr>
      </w:pPr>
      <w:r>
        <w:rPr>
          <w:rStyle w:val="layout"/>
          <w:b/>
          <w:bCs/>
        </w:rPr>
        <w:t xml:space="preserve"> </w:t>
      </w:r>
      <w:r w:rsidRPr="00E0215B">
        <w:rPr>
          <w:rStyle w:val="layout"/>
          <w:b/>
          <w:bCs/>
          <w:sz w:val="20"/>
          <w:szCs w:val="20"/>
        </w:rPr>
        <w:t>Услуги должны быть оказаны до_____________</w:t>
      </w:r>
    </w:p>
    <w:p w:rsidR="006376EF" w:rsidRPr="0097541E" w:rsidRDefault="006376EF" w:rsidP="00DA1C2B">
      <w:pPr>
        <w:ind w:left="4962"/>
        <w:rPr>
          <w:rFonts w:ascii="Times New Roman" w:hAnsi="Times New Roman"/>
          <w:sz w:val="20"/>
          <w:szCs w:val="20"/>
        </w:rPr>
      </w:pPr>
    </w:p>
    <w:p w:rsidR="00B03107" w:rsidRPr="00E0215B" w:rsidRDefault="008B1212" w:rsidP="00DC34CE">
      <w:pPr>
        <w:ind w:left="-567"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25408">
        <w:rPr>
          <w:rFonts w:ascii="Times New Roman" w:hAnsi="Times New Roman"/>
          <w:sz w:val="24"/>
          <w:szCs w:val="24"/>
        </w:rPr>
        <w:t>Про</w:t>
      </w:r>
      <w:r w:rsidR="00DA1C2B">
        <w:rPr>
          <w:rFonts w:ascii="Times New Roman" w:hAnsi="Times New Roman"/>
          <w:sz w:val="24"/>
          <w:szCs w:val="24"/>
        </w:rPr>
        <w:t>шу</w:t>
      </w:r>
      <w:r w:rsidRPr="00025408">
        <w:rPr>
          <w:rFonts w:ascii="Times New Roman" w:hAnsi="Times New Roman"/>
          <w:sz w:val="24"/>
          <w:szCs w:val="24"/>
        </w:rPr>
        <w:t xml:space="preserve"> принять на обучение по программ</w:t>
      </w:r>
      <w:r w:rsidR="00D536F0">
        <w:rPr>
          <w:rFonts w:ascii="Times New Roman" w:hAnsi="Times New Roman"/>
          <w:sz w:val="24"/>
          <w:szCs w:val="24"/>
        </w:rPr>
        <w:t>е обучения</w:t>
      </w:r>
      <w:r w:rsidR="00E0215B">
        <w:rPr>
          <w:rFonts w:ascii="Times New Roman" w:hAnsi="Times New Roman"/>
          <w:sz w:val="24"/>
          <w:szCs w:val="24"/>
        </w:rPr>
        <w:t xml:space="preserve"> </w:t>
      </w:r>
      <w:r w:rsidR="00D536F0">
        <w:rPr>
          <w:rFonts w:ascii="Times New Roman" w:hAnsi="Times New Roman"/>
          <w:sz w:val="24"/>
          <w:szCs w:val="24"/>
        </w:rPr>
        <w:t>(</w:t>
      </w:r>
      <w:r w:rsidR="00D536F0" w:rsidRPr="00D536F0">
        <w:rPr>
          <w:rFonts w:ascii="Times New Roman" w:hAnsi="Times New Roman"/>
          <w:color w:val="FF0000"/>
          <w:sz w:val="24"/>
          <w:szCs w:val="24"/>
        </w:rPr>
        <w:t xml:space="preserve">строго как в спецификации </w:t>
      </w:r>
      <w:r w:rsidR="00D536F0" w:rsidRPr="00E0215B">
        <w:rPr>
          <w:rFonts w:ascii="Times New Roman" w:hAnsi="Times New Roman"/>
          <w:color w:val="000000" w:themeColor="text1"/>
          <w:sz w:val="24"/>
          <w:szCs w:val="24"/>
        </w:rPr>
        <w:t>в контракте/договоре/</w:t>
      </w:r>
      <w:proofErr w:type="gramStart"/>
      <w:r w:rsidR="00D536F0" w:rsidRPr="00E0215B">
        <w:rPr>
          <w:rFonts w:ascii="Times New Roman" w:hAnsi="Times New Roman"/>
          <w:color w:val="000000" w:themeColor="text1"/>
          <w:sz w:val="24"/>
          <w:szCs w:val="24"/>
        </w:rPr>
        <w:t>госконтракте)_</w:t>
      </w:r>
      <w:proofErr w:type="gramEnd"/>
      <w:r w:rsidR="00D536F0" w:rsidRPr="00E0215B">
        <w:rPr>
          <w:rFonts w:ascii="Times New Roman" w:hAnsi="Times New Roman"/>
          <w:color w:val="000000" w:themeColor="text1"/>
          <w:sz w:val="24"/>
          <w:szCs w:val="24"/>
        </w:rPr>
        <w:t>__________________________________</w:t>
      </w: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2046"/>
        <w:gridCol w:w="1909"/>
        <w:gridCol w:w="1701"/>
        <w:gridCol w:w="1122"/>
        <w:gridCol w:w="1430"/>
        <w:gridCol w:w="1128"/>
      </w:tblGrid>
      <w:tr w:rsidR="00E0215B" w:rsidRPr="0090697A" w:rsidTr="00E0215B">
        <w:tc>
          <w:tcPr>
            <w:tcW w:w="576" w:type="dxa"/>
            <w:shd w:val="clear" w:color="auto" w:fill="auto"/>
          </w:tcPr>
          <w:p w:rsidR="00D536F0" w:rsidRPr="0090697A" w:rsidRDefault="00D536F0" w:rsidP="00BA35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697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46" w:type="dxa"/>
            <w:shd w:val="clear" w:color="auto" w:fill="auto"/>
          </w:tcPr>
          <w:p w:rsidR="00D536F0" w:rsidRPr="0090697A" w:rsidRDefault="00D536F0" w:rsidP="00BA35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697A">
              <w:rPr>
                <w:rFonts w:ascii="Times New Roman" w:hAnsi="Times New Roman"/>
                <w:sz w:val="24"/>
                <w:szCs w:val="24"/>
              </w:rPr>
              <w:t xml:space="preserve">    ФИО</w:t>
            </w:r>
          </w:p>
        </w:tc>
        <w:tc>
          <w:tcPr>
            <w:tcW w:w="1909" w:type="dxa"/>
          </w:tcPr>
          <w:p w:rsidR="00D536F0" w:rsidRPr="00E0215B" w:rsidRDefault="00D536F0" w:rsidP="00BA35C5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>Дата рождения</w:t>
            </w:r>
          </w:p>
          <w:p w:rsidR="00E0215B" w:rsidRPr="00E0215B" w:rsidRDefault="00E0215B" w:rsidP="00BA35C5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>Заполняем для программ профессиональной переподготовки/повышения квалификации</w:t>
            </w:r>
          </w:p>
        </w:tc>
        <w:tc>
          <w:tcPr>
            <w:tcW w:w="1701" w:type="dxa"/>
          </w:tcPr>
          <w:p w:rsidR="00D536F0" w:rsidRPr="00E0215B" w:rsidRDefault="00D536F0" w:rsidP="00BA35C5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>Должность</w:t>
            </w:r>
          </w:p>
          <w:p w:rsidR="00E0215B" w:rsidRPr="00E0215B" w:rsidRDefault="00E0215B" w:rsidP="00BA35C5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>Заполняем для программ охраны труда</w:t>
            </w:r>
          </w:p>
        </w:tc>
        <w:tc>
          <w:tcPr>
            <w:tcW w:w="1122" w:type="dxa"/>
          </w:tcPr>
          <w:p w:rsidR="00D536F0" w:rsidRPr="00E0215B" w:rsidRDefault="00D536F0" w:rsidP="00BA35C5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>Срок обучения</w:t>
            </w:r>
          </w:p>
          <w:p w:rsidR="00D536F0" w:rsidRDefault="00D536F0" w:rsidP="00BA35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 xml:space="preserve">Указываете </w:t>
            </w:r>
            <w:r w:rsidRPr="00E0215B">
              <w:rPr>
                <w:rFonts w:ascii="Times New Roman" w:hAnsi="Times New Roman"/>
                <w:sz w:val="16"/>
                <w:szCs w:val="16"/>
                <w:highlight w:val="red"/>
              </w:rPr>
              <w:t>часы</w:t>
            </w:r>
            <w:r w:rsidR="00E0215B" w:rsidRPr="00E0215B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0215B">
              <w:rPr>
                <w:rFonts w:ascii="Times New Roman" w:hAnsi="Times New Roman"/>
                <w:sz w:val="16"/>
                <w:szCs w:val="16"/>
              </w:rPr>
              <w:t>(если указаны в спецификации или в ТЗ)</w:t>
            </w:r>
          </w:p>
        </w:tc>
        <w:tc>
          <w:tcPr>
            <w:tcW w:w="1430" w:type="dxa"/>
          </w:tcPr>
          <w:p w:rsidR="00D536F0" w:rsidRPr="00E0215B" w:rsidRDefault="00D536F0" w:rsidP="00BA35C5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>СНИЛС</w:t>
            </w:r>
          </w:p>
          <w:p w:rsidR="00D536F0" w:rsidRPr="00E0215B" w:rsidRDefault="00D536F0" w:rsidP="00BA35C5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>ХХХ-ХХХ-ХХХ ХХ</w:t>
            </w:r>
          </w:p>
          <w:p w:rsidR="00D536F0" w:rsidRDefault="00D536F0" w:rsidP="00BA35C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D536F0" w:rsidRPr="00E0215B" w:rsidRDefault="00D536F0" w:rsidP="00DA1C2B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 xml:space="preserve">Электронная почта </w:t>
            </w:r>
          </w:p>
          <w:p w:rsidR="00D536F0" w:rsidRDefault="00D536F0" w:rsidP="00DA1C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215B">
              <w:rPr>
                <w:rFonts w:ascii="Times New Roman" w:hAnsi="Times New Roman"/>
                <w:sz w:val="16"/>
                <w:szCs w:val="16"/>
              </w:rPr>
              <w:t>(может быть указана ответственного лица)</w:t>
            </w:r>
          </w:p>
        </w:tc>
      </w:tr>
      <w:tr w:rsidR="00E0215B" w:rsidRPr="0090697A" w:rsidTr="00E0215B">
        <w:tc>
          <w:tcPr>
            <w:tcW w:w="576" w:type="dxa"/>
            <w:shd w:val="clear" w:color="auto" w:fill="auto"/>
          </w:tcPr>
          <w:p w:rsidR="00D536F0" w:rsidRDefault="00D536F0" w:rsidP="009069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D536F0" w:rsidRDefault="00D536F0" w:rsidP="009069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shd w:val="clear" w:color="auto" w:fill="auto"/>
          </w:tcPr>
          <w:p w:rsidR="00D536F0" w:rsidRPr="0090697A" w:rsidRDefault="00D536F0" w:rsidP="009069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9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215B" w:rsidRPr="0090697A" w:rsidTr="00E0215B">
        <w:tc>
          <w:tcPr>
            <w:tcW w:w="576" w:type="dxa"/>
            <w:shd w:val="clear" w:color="auto" w:fill="auto"/>
          </w:tcPr>
          <w:p w:rsidR="00D536F0" w:rsidRDefault="00D536F0" w:rsidP="009069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2…</w:t>
            </w:r>
          </w:p>
        </w:tc>
        <w:tc>
          <w:tcPr>
            <w:tcW w:w="2046" w:type="dxa"/>
            <w:shd w:val="clear" w:color="auto" w:fill="auto"/>
          </w:tcPr>
          <w:p w:rsidR="00D536F0" w:rsidRPr="0090697A" w:rsidRDefault="00D536F0" w:rsidP="009069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9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D536F0" w:rsidRDefault="00D536F0" w:rsidP="00B031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0697A" w:rsidRDefault="0090697A" w:rsidP="00DC34CE">
      <w:pPr>
        <w:ind w:left="-567" w:firstLine="708"/>
        <w:jc w:val="both"/>
        <w:rPr>
          <w:rFonts w:ascii="Times New Roman" w:hAnsi="Times New Roman"/>
          <w:sz w:val="24"/>
          <w:szCs w:val="24"/>
        </w:rPr>
      </w:pPr>
    </w:p>
    <w:p w:rsidR="00E0215B" w:rsidRPr="00E0215B" w:rsidRDefault="00E0215B" w:rsidP="00DC34CE">
      <w:pPr>
        <w:ind w:left="-567" w:firstLine="708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Заполняем просто в </w:t>
      </w:r>
      <w:r>
        <w:rPr>
          <w:rFonts w:ascii="Times New Roman" w:hAnsi="Times New Roman"/>
          <w:sz w:val="24"/>
          <w:szCs w:val="24"/>
          <w:lang w:val="en-US"/>
        </w:rPr>
        <w:t>word</w:t>
      </w:r>
    </w:p>
    <w:p w:rsidR="00AF7EFF" w:rsidRPr="00025408" w:rsidRDefault="00AF7EFF" w:rsidP="00DC34CE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</w:p>
    <w:p w:rsidR="00AF7EFF" w:rsidRPr="000B7972" w:rsidRDefault="0008329A" w:rsidP="00D536F0">
      <w:pPr>
        <w:ind w:left="-567"/>
        <w:rPr>
          <w:rFonts w:ascii="Times New Roman" w:hAnsi="Times New Roman"/>
          <w:sz w:val="24"/>
          <w:szCs w:val="24"/>
        </w:rPr>
      </w:pPr>
      <w:r w:rsidRPr="0008329A">
        <w:rPr>
          <w:rFonts w:ascii="Times New Roman" w:hAnsi="Times New Roman"/>
          <w:sz w:val="24"/>
          <w:szCs w:val="24"/>
        </w:rPr>
        <w:t xml:space="preserve">  </w:t>
      </w:r>
    </w:p>
    <w:p w:rsidR="00024F77" w:rsidRPr="0097541E" w:rsidRDefault="00024F77" w:rsidP="005B029A">
      <w:pPr>
        <w:ind w:left="-567"/>
        <w:jc w:val="both"/>
        <w:rPr>
          <w:rFonts w:ascii="Times New Roman" w:hAnsi="Times New Roman"/>
          <w:sz w:val="20"/>
          <w:szCs w:val="20"/>
        </w:rPr>
      </w:pPr>
    </w:p>
    <w:sectPr w:rsidR="00024F77" w:rsidRPr="0097541E" w:rsidSect="00DC34CE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80C25"/>
    <w:multiLevelType w:val="singleLevel"/>
    <w:tmpl w:val="041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7AF85CE6"/>
    <w:multiLevelType w:val="hybridMultilevel"/>
    <w:tmpl w:val="CFACA556"/>
    <w:lvl w:ilvl="0" w:tplc="9674752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A1"/>
    <w:rsid w:val="00011840"/>
    <w:rsid w:val="00024F77"/>
    <w:rsid w:val="00025408"/>
    <w:rsid w:val="0008329A"/>
    <w:rsid w:val="0008744A"/>
    <w:rsid w:val="000B7972"/>
    <w:rsid w:val="00110FC2"/>
    <w:rsid w:val="00123F93"/>
    <w:rsid w:val="00160E6E"/>
    <w:rsid w:val="00341EF6"/>
    <w:rsid w:val="003C607A"/>
    <w:rsid w:val="004A1E75"/>
    <w:rsid w:val="004B73A1"/>
    <w:rsid w:val="005115A9"/>
    <w:rsid w:val="00520D0C"/>
    <w:rsid w:val="005246E9"/>
    <w:rsid w:val="005546FD"/>
    <w:rsid w:val="005915BE"/>
    <w:rsid w:val="005B029A"/>
    <w:rsid w:val="00606D15"/>
    <w:rsid w:val="006216D7"/>
    <w:rsid w:val="00634FEC"/>
    <w:rsid w:val="006376EF"/>
    <w:rsid w:val="00670BC0"/>
    <w:rsid w:val="006906E2"/>
    <w:rsid w:val="00695E97"/>
    <w:rsid w:val="006E7C6E"/>
    <w:rsid w:val="00727623"/>
    <w:rsid w:val="007D2D5C"/>
    <w:rsid w:val="008140D4"/>
    <w:rsid w:val="008549DB"/>
    <w:rsid w:val="008B1212"/>
    <w:rsid w:val="008E7706"/>
    <w:rsid w:val="0090697A"/>
    <w:rsid w:val="0097541E"/>
    <w:rsid w:val="009C00E1"/>
    <w:rsid w:val="00A546E3"/>
    <w:rsid w:val="00A56D93"/>
    <w:rsid w:val="00AF7EFF"/>
    <w:rsid w:val="00B03107"/>
    <w:rsid w:val="00B20E1B"/>
    <w:rsid w:val="00BA35C5"/>
    <w:rsid w:val="00BE3CCA"/>
    <w:rsid w:val="00D536F0"/>
    <w:rsid w:val="00D86D20"/>
    <w:rsid w:val="00DA1C2B"/>
    <w:rsid w:val="00DC34CE"/>
    <w:rsid w:val="00E0215B"/>
    <w:rsid w:val="00E1321E"/>
    <w:rsid w:val="00E1464C"/>
    <w:rsid w:val="00E3708F"/>
    <w:rsid w:val="00EF1C50"/>
    <w:rsid w:val="00F02C15"/>
    <w:rsid w:val="00F17647"/>
    <w:rsid w:val="00F23A2E"/>
    <w:rsid w:val="00F308B1"/>
    <w:rsid w:val="00F54422"/>
    <w:rsid w:val="00FD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D0D9D"/>
  <w15:docId w15:val="{A37BC5F4-AEA5-4A02-8E22-6BEB1041A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6E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024F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22">
    <w:name w:val="Font Style22"/>
    <w:uiPriority w:val="99"/>
    <w:rsid w:val="00024F77"/>
    <w:rPr>
      <w:rFonts w:ascii="Arial" w:hAnsi="Arial" w:cs="Arial"/>
      <w:sz w:val="16"/>
      <w:szCs w:val="16"/>
    </w:rPr>
  </w:style>
  <w:style w:type="paragraph" w:styleId="a3">
    <w:name w:val="No Spacing"/>
    <w:uiPriority w:val="1"/>
    <w:qFormat/>
    <w:rsid w:val="00A546E3"/>
    <w:rPr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AF7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AF7EF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9069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yout">
    <w:name w:val="layout"/>
    <w:rsid w:val="00DA1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40;&#1076;&#1084;&#1080;&#1085;&#1080;&#1089;&#1090;&#1088;&#1072;&#1090;&#1086;&#1088;\&#1056;&#1072;&#1073;&#1086;&#1095;&#1080;&#1081;%20&#1089;&#1090;&#1086;&#1083;\&#1041;&#1083;&#1072;&#1085;&#1082;&#1080;\zayvka%201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zayvka 1.dotx</Template>
  <TotalTime>0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Прогресс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</dc:creator>
  <cp:keywords/>
  <cp:lastModifiedBy>Admin</cp:lastModifiedBy>
  <cp:revision>2</cp:revision>
  <cp:lastPrinted>2022-05-19T12:14:00Z</cp:lastPrinted>
  <dcterms:created xsi:type="dcterms:W3CDTF">2025-12-03T05:18:00Z</dcterms:created>
  <dcterms:modified xsi:type="dcterms:W3CDTF">2025-12-03T05:18:00Z</dcterms:modified>
</cp:coreProperties>
</file>